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6DAF5C" w14:textId="77777777" w:rsidR="00897694" w:rsidRPr="000B53C9" w:rsidRDefault="00247CCA" w:rsidP="000B53C9">
      <w:pPr>
        <w:spacing w:after="840" w:line="360" w:lineRule="auto"/>
        <w:jc w:val="center"/>
        <w:rPr>
          <w:rFonts w:cstheme="minorHAnsi"/>
          <w:b/>
          <w:i/>
          <w:sz w:val="24"/>
          <w:szCs w:val="24"/>
        </w:rPr>
      </w:pPr>
      <w:r w:rsidRPr="000B53C9">
        <w:rPr>
          <w:b/>
          <w:i/>
          <w:sz w:val="24"/>
          <w:szCs w:val="24"/>
        </w:rPr>
        <w:t>Załącznik nr 8</w:t>
      </w:r>
      <w:r w:rsidR="005E47F4" w:rsidRPr="000B53C9">
        <w:rPr>
          <w:b/>
          <w:i/>
          <w:sz w:val="24"/>
          <w:szCs w:val="24"/>
        </w:rPr>
        <w:t xml:space="preserve"> </w:t>
      </w:r>
      <w:r w:rsidR="006D0FCA" w:rsidRPr="000B53C9">
        <w:rPr>
          <w:b/>
          <w:i/>
          <w:sz w:val="24"/>
          <w:szCs w:val="24"/>
        </w:rPr>
        <w:t xml:space="preserve">do </w:t>
      </w:r>
      <w:r w:rsidR="006D0FCA" w:rsidRPr="000B53C9">
        <w:rPr>
          <w:rFonts w:cstheme="minorHAnsi"/>
          <w:b/>
          <w:i/>
          <w:sz w:val="24"/>
          <w:szCs w:val="24"/>
        </w:rPr>
        <w:t>Procedur deponowania i udostępniania zasobów Uniwersytetu Przyrodniczego we Wrocławiu</w:t>
      </w:r>
    </w:p>
    <w:p w14:paraId="70ED31FD" w14:textId="77777777" w:rsidR="005C0B18" w:rsidRPr="00353B4D" w:rsidRDefault="00247CCA" w:rsidP="005C0B18">
      <w:pPr>
        <w:jc w:val="center"/>
        <w:rPr>
          <w:b/>
          <w:sz w:val="24"/>
          <w:szCs w:val="24"/>
        </w:rPr>
      </w:pPr>
      <w:r w:rsidRPr="00353B4D">
        <w:rPr>
          <w:b/>
          <w:sz w:val="24"/>
          <w:szCs w:val="24"/>
        </w:rPr>
        <w:t>OŚWIADCZENIE AUTORA</w:t>
      </w:r>
      <w:r w:rsidR="00F87457" w:rsidRPr="00353B4D">
        <w:rPr>
          <w:b/>
          <w:sz w:val="24"/>
          <w:szCs w:val="24"/>
        </w:rPr>
        <w:t>/WSPÓŁAUTORA</w:t>
      </w:r>
      <w:r w:rsidRPr="00353B4D">
        <w:rPr>
          <w:b/>
          <w:sz w:val="24"/>
          <w:szCs w:val="24"/>
        </w:rPr>
        <w:t xml:space="preserve"> </w:t>
      </w:r>
      <w:r w:rsidR="0060327E" w:rsidRPr="00353B4D">
        <w:rPr>
          <w:b/>
          <w:sz w:val="24"/>
          <w:szCs w:val="24"/>
        </w:rPr>
        <w:t>ZASOBU/ZASOBÓW</w:t>
      </w:r>
      <w:r w:rsidR="0058796D" w:rsidRPr="00353B4D">
        <w:rPr>
          <w:b/>
          <w:sz w:val="24"/>
          <w:szCs w:val="24"/>
        </w:rPr>
        <w:t xml:space="preserve"> </w:t>
      </w:r>
      <w:r w:rsidR="008518C8" w:rsidRPr="00353B4D">
        <w:rPr>
          <w:b/>
          <w:sz w:val="24"/>
          <w:szCs w:val="24"/>
        </w:rPr>
        <w:t xml:space="preserve">UDOSTĘPNIANEGO/NYCH </w:t>
      </w:r>
      <w:r w:rsidR="00D320C3">
        <w:rPr>
          <w:b/>
          <w:sz w:val="24"/>
          <w:szCs w:val="24"/>
        </w:rPr>
        <w:t xml:space="preserve">             </w:t>
      </w:r>
      <w:r w:rsidR="008518C8" w:rsidRPr="00353B4D">
        <w:rPr>
          <w:b/>
          <w:sz w:val="24"/>
          <w:szCs w:val="24"/>
        </w:rPr>
        <w:t>W ATLASIE ZASOBÓW OTWARTEJ NAUKI</w:t>
      </w:r>
    </w:p>
    <w:p w14:paraId="56A3A162" w14:textId="77777777" w:rsidR="005C0B18" w:rsidRDefault="005C0B18" w:rsidP="0058796D">
      <w:pPr>
        <w:jc w:val="center"/>
        <w:rPr>
          <w:b/>
          <w:sz w:val="24"/>
          <w:szCs w:val="24"/>
        </w:rPr>
      </w:pPr>
    </w:p>
    <w:p w14:paraId="5E730AC9" w14:textId="77777777" w:rsidR="003A4038" w:rsidRPr="003A4038" w:rsidRDefault="00F70024" w:rsidP="00897694">
      <w:pPr>
        <w:spacing w:line="360" w:lineRule="auto"/>
        <w:rPr>
          <w:rFonts w:ascii="Calibri" w:eastAsia="Times New Roman" w:hAnsi="Calibri" w:cs="Times New Roman"/>
          <w:color w:val="000000"/>
        </w:rPr>
      </w:pPr>
      <w:r w:rsidRPr="003A4038">
        <w:rPr>
          <w:rFonts w:eastAsia="Times New Roman" w:cstheme="minorHAnsi"/>
          <w:iCs/>
        </w:rPr>
        <w:t>Ja niżej podpisany/a oświ</w:t>
      </w:r>
      <w:r w:rsidR="003A4038" w:rsidRPr="003A4038">
        <w:rPr>
          <w:rFonts w:eastAsia="Times New Roman" w:cstheme="minorHAnsi"/>
          <w:iCs/>
        </w:rPr>
        <w:t xml:space="preserve">adczam, </w:t>
      </w:r>
      <w:r w:rsidR="003A4038" w:rsidRPr="003A4038">
        <w:rPr>
          <w:rFonts w:ascii="Calibri" w:eastAsia="Times New Roman" w:hAnsi="Calibri" w:cs="Times New Roman"/>
          <w:color w:val="000000"/>
        </w:rPr>
        <w:t>iż</w:t>
      </w:r>
      <w:r w:rsidR="00363E49">
        <w:rPr>
          <w:rStyle w:val="Odwoanieprzypisudolnego"/>
          <w:rFonts w:ascii="Calibri" w:eastAsia="Times New Roman" w:hAnsi="Calibri" w:cs="Times New Roman"/>
          <w:color w:val="000000"/>
        </w:rPr>
        <w:footnoteReference w:id="1"/>
      </w:r>
      <w:r w:rsidR="003A4038" w:rsidRPr="003A4038">
        <w:rPr>
          <w:rFonts w:ascii="Calibri" w:eastAsia="Times New Roman" w:hAnsi="Calibri" w:cs="Times New Roman"/>
          <w:color w:val="000000"/>
        </w:rPr>
        <w:t>:</w:t>
      </w:r>
    </w:p>
    <w:p w14:paraId="7E71A738" w14:textId="77777777" w:rsidR="000B3BD9" w:rsidRDefault="00643A56" w:rsidP="00A43451">
      <w:pPr>
        <w:spacing w:line="360" w:lineRule="auto"/>
        <w:ind w:left="396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Symbol" w:eastAsia="Times New Roman" w:hAnsi="Symbol" w:cs="Times New Roman"/>
          <w:color w:val="000000"/>
          <w:highlight w:val="lightGray"/>
        </w:rPr>
        <w:sym w:font="Symbol" w:char="F07F"/>
      </w:r>
      <w:r>
        <w:rPr>
          <w:rFonts w:ascii="Symbol" w:eastAsia="Times New Roman" w:hAnsi="Symbol" w:cs="Times New Roman"/>
          <w:color w:val="000000"/>
        </w:rPr>
        <w:t></w:t>
      </w:r>
      <w:r w:rsidR="0060327E">
        <w:rPr>
          <w:rFonts w:ascii="Calibri" w:eastAsia="Times New Roman" w:hAnsi="Calibri" w:cs="Times New Roman"/>
          <w:color w:val="000000"/>
        </w:rPr>
        <w:t>zasób</w:t>
      </w:r>
      <w:r w:rsidR="005E56C7">
        <w:rPr>
          <w:rFonts w:ascii="Calibri" w:eastAsia="Times New Roman" w:hAnsi="Calibri" w:cs="Times New Roman"/>
          <w:color w:val="000000"/>
        </w:rPr>
        <w:t>/</w:t>
      </w:r>
      <w:r w:rsidR="0060327E">
        <w:rPr>
          <w:rFonts w:ascii="Calibri" w:eastAsia="Times New Roman" w:hAnsi="Calibri" w:cs="Times New Roman"/>
          <w:color w:val="000000"/>
        </w:rPr>
        <w:t>zasoby</w:t>
      </w:r>
      <w:r w:rsidR="00EB64D6">
        <w:rPr>
          <w:rStyle w:val="Odwoanieprzypisudolnego"/>
          <w:rFonts w:ascii="Calibri" w:eastAsia="Times New Roman" w:hAnsi="Calibri" w:cs="Times New Roman"/>
          <w:color w:val="000000"/>
        </w:rPr>
        <w:footnoteReference w:id="2"/>
      </w:r>
      <w:r w:rsidR="003A4038" w:rsidRPr="00643A56">
        <w:rPr>
          <w:rFonts w:ascii="Calibri" w:eastAsia="Times New Roman" w:hAnsi="Calibri" w:cs="Times New Roman"/>
          <w:color w:val="000000"/>
        </w:rPr>
        <w:t xml:space="preserve"> </w:t>
      </w:r>
    </w:p>
    <w:p w14:paraId="69290641" w14:textId="77777777" w:rsidR="00FC3C49" w:rsidRDefault="004A7EBD" w:rsidP="00643A56">
      <w:pPr>
        <w:spacing w:after="0" w:line="360" w:lineRule="auto"/>
        <w:ind w:left="396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………………………………………………………………………………………………………………………………………………………..</w:t>
      </w:r>
    </w:p>
    <w:p w14:paraId="65E1CFA4" w14:textId="77777777" w:rsidR="00FC3C49" w:rsidRDefault="00FC3C49" w:rsidP="00643A56">
      <w:pPr>
        <w:spacing w:after="0" w:line="360" w:lineRule="auto"/>
        <w:ind w:left="396"/>
        <w:jc w:val="both"/>
        <w:rPr>
          <w:rFonts w:ascii="Calibri" w:eastAsia="Times New Roman" w:hAnsi="Calibri" w:cs="Times New Roman"/>
          <w:color w:val="000000"/>
        </w:rPr>
      </w:pPr>
    </w:p>
    <w:p w14:paraId="22E7B33A" w14:textId="77777777" w:rsidR="004A7EBD" w:rsidRDefault="004A7EBD" w:rsidP="00FC3C49">
      <w:pPr>
        <w:spacing w:line="360" w:lineRule="auto"/>
        <w:ind w:left="396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(</w:t>
      </w:r>
      <w:r w:rsidRPr="00643A56">
        <w:rPr>
          <w:rFonts w:ascii="Calibri" w:eastAsia="Times New Roman" w:hAnsi="Calibri" w:cs="Times New Roman"/>
          <w:i/>
          <w:color w:val="000000"/>
        </w:rPr>
        <w:t>tytuł</w:t>
      </w:r>
      <w:r w:rsidR="0059143E">
        <w:rPr>
          <w:rFonts w:ascii="Calibri" w:eastAsia="Times New Roman" w:hAnsi="Calibri" w:cs="Times New Roman"/>
          <w:i/>
          <w:color w:val="000000"/>
        </w:rPr>
        <w:t>/y</w:t>
      </w:r>
      <w:r w:rsidRPr="00643A56">
        <w:rPr>
          <w:rFonts w:ascii="Calibri" w:eastAsia="Times New Roman" w:hAnsi="Calibri" w:cs="Times New Roman"/>
          <w:i/>
          <w:color w:val="000000"/>
        </w:rPr>
        <w:t xml:space="preserve"> </w:t>
      </w:r>
      <w:r w:rsidR="0060327E">
        <w:rPr>
          <w:rFonts w:ascii="Calibri" w:eastAsia="Times New Roman" w:hAnsi="Calibri" w:cs="Times New Roman"/>
          <w:i/>
          <w:color w:val="000000"/>
        </w:rPr>
        <w:t>zasob</w:t>
      </w:r>
      <w:r w:rsidRPr="00643A56">
        <w:rPr>
          <w:rFonts w:ascii="Calibri" w:eastAsia="Times New Roman" w:hAnsi="Calibri" w:cs="Times New Roman"/>
          <w:i/>
          <w:color w:val="000000"/>
        </w:rPr>
        <w:t>u</w:t>
      </w:r>
      <w:r>
        <w:rPr>
          <w:rFonts w:ascii="Calibri" w:eastAsia="Times New Roman" w:hAnsi="Calibri" w:cs="Times New Roman"/>
          <w:i/>
          <w:color w:val="000000"/>
        </w:rPr>
        <w:t>/</w:t>
      </w:r>
      <w:r w:rsidR="0060327E">
        <w:rPr>
          <w:rFonts w:ascii="Calibri" w:eastAsia="Times New Roman" w:hAnsi="Calibri" w:cs="Times New Roman"/>
          <w:i/>
          <w:color w:val="000000"/>
        </w:rPr>
        <w:t>zasob</w:t>
      </w:r>
      <w:r>
        <w:rPr>
          <w:rFonts w:ascii="Calibri" w:eastAsia="Times New Roman" w:hAnsi="Calibri" w:cs="Times New Roman"/>
          <w:i/>
          <w:color w:val="000000"/>
        </w:rPr>
        <w:t>ów, data powstania, imię i nazwisko autora</w:t>
      </w:r>
      <w:r w:rsidRPr="00643A56">
        <w:rPr>
          <w:rFonts w:ascii="Calibri" w:eastAsia="Times New Roman" w:hAnsi="Calibri" w:cs="Times New Roman"/>
          <w:i/>
          <w:color w:val="000000"/>
        </w:rPr>
        <w:t>)</w:t>
      </w:r>
    </w:p>
    <w:p w14:paraId="2DD37A15" w14:textId="77777777" w:rsidR="00CC1097" w:rsidRDefault="00CC1097" w:rsidP="00FC3C49">
      <w:pPr>
        <w:spacing w:line="360" w:lineRule="auto"/>
        <w:ind w:left="396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są</w:t>
      </w:r>
      <w:r w:rsidR="003A4038" w:rsidRPr="00643A56">
        <w:rPr>
          <w:rFonts w:ascii="Calibri" w:eastAsia="Times New Roman" w:hAnsi="Calibri" w:cs="Times New Roman"/>
          <w:color w:val="000000"/>
        </w:rPr>
        <w:t xml:space="preserve"> mojego autorstwa, </w:t>
      </w:r>
      <w:r>
        <w:rPr>
          <w:rFonts w:ascii="Calibri" w:eastAsia="Times New Roman" w:hAnsi="Calibri" w:cs="Times New Roman"/>
          <w:color w:val="000000"/>
        </w:rPr>
        <w:t>są dziełami</w:t>
      </w:r>
      <w:r w:rsidR="003A4038" w:rsidRPr="00643A56">
        <w:rPr>
          <w:rFonts w:ascii="Calibri" w:eastAsia="Times New Roman" w:hAnsi="Calibri" w:cs="Times New Roman"/>
          <w:color w:val="000000"/>
        </w:rPr>
        <w:t xml:space="preserve"> oryginalnym</w:t>
      </w:r>
      <w:r>
        <w:rPr>
          <w:rFonts w:ascii="Calibri" w:eastAsia="Times New Roman" w:hAnsi="Calibri" w:cs="Times New Roman"/>
          <w:color w:val="000000"/>
        </w:rPr>
        <w:t>i</w:t>
      </w:r>
      <w:r w:rsidR="003A4038" w:rsidRPr="00643A56">
        <w:rPr>
          <w:rFonts w:ascii="Calibri" w:eastAsia="Times New Roman" w:hAnsi="Calibri" w:cs="Times New Roman"/>
          <w:color w:val="000000"/>
        </w:rPr>
        <w:t xml:space="preserve"> i nie narusza</w:t>
      </w:r>
      <w:r>
        <w:rPr>
          <w:rFonts w:ascii="Calibri" w:eastAsia="Times New Roman" w:hAnsi="Calibri" w:cs="Times New Roman"/>
          <w:color w:val="000000"/>
        </w:rPr>
        <w:t>ją</w:t>
      </w:r>
      <w:r w:rsidR="003A4038" w:rsidRPr="00643A56">
        <w:rPr>
          <w:rFonts w:ascii="Calibri" w:eastAsia="Times New Roman" w:hAnsi="Calibri" w:cs="Times New Roman"/>
          <w:color w:val="000000"/>
        </w:rPr>
        <w:t xml:space="preserve"> jakichkolwiek praw własności intelektualnej, w tym autorskich należących do innych osób fizycznych i prawn</w:t>
      </w:r>
      <w:r w:rsidR="000E2CB1">
        <w:rPr>
          <w:rFonts w:ascii="Calibri" w:eastAsia="Times New Roman" w:hAnsi="Calibri" w:cs="Times New Roman"/>
          <w:color w:val="000000"/>
        </w:rPr>
        <w:t>ych</w:t>
      </w:r>
      <w:r w:rsidR="0032757D">
        <w:rPr>
          <w:rFonts w:ascii="Calibri" w:eastAsia="Times New Roman" w:hAnsi="Calibri" w:cs="Times New Roman"/>
          <w:color w:val="000000"/>
        </w:rPr>
        <w:t>;</w:t>
      </w:r>
      <w:r w:rsidR="000E2CB1">
        <w:rPr>
          <w:rFonts w:ascii="Calibri" w:eastAsia="Times New Roman" w:hAnsi="Calibri" w:cs="Times New Roman"/>
          <w:color w:val="000000"/>
        </w:rPr>
        <w:t xml:space="preserve"> </w:t>
      </w:r>
    </w:p>
    <w:p w14:paraId="24FF5272" w14:textId="77777777" w:rsidR="00897694" w:rsidRPr="00FC3C49" w:rsidRDefault="00897694" w:rsidP="00FC3C49">
      <w:pPr>
        <w:spacing w:line="360" w:lineRule="auto"/>
        <w:ind w:left="396"/>
        <w:jc w:val="both"/>
        <w:rPr>
          <w:rFonts w:ascii="Calibri" w:eastAsia="Times New Roman" w:hAnsi="Calibri" w:cs="Times New Roman"/>
          <w:color w:val="FF0000"/>
        </w:rPr>
      </w:pPr>
    </w:p>
    <w:p w14:paraId="720A9895" w14:textId="77777777" w:rsidR="0040307D" w:rsidRDefault="00643A56" w:rsidP="00FC3C49">
      <w:pPr>
        <w:spacing w:line="360" w:lineRule="auto"/>
        <w:ind w:left="396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Symbol" w:eastAsia="Times New Roman" w:hAnsi="Symbol" w:cs="Times New Roman"/>
          <w:color w:val="000000"/>
          <w:highlight w:val="lightGray"/>
        </w:rPr>
        <w:sym w:font="Symbol" w:char="F07F"/>
      </w:r>
      <w:r>
        <w:rPr>
          <w:rFonts w:ascii="Symbol" w:eastAsia="Times New Roman" w:hAnsi="Symbol" w:cs="Times New Roman"/>
          <w:color w:val="000000"/>
        </w:rPr>
        <w:t></w:t>
      </w:r>
      <w:r w:rsidR="003A4038" w:rsidRPr="00643A56">
        <w:rPr>
          <w:rFonts w:ascii="Calibri" w:eastAsia="Times New Roman" w:hAnsi="Calibri" w:cs="Times New Roman"/>
          <w:color w:val="000000"/>
        </w:rPr>
        <w:t xml:space="preserve">prawa autorskie majątkowe do </w:t>
      </w:r>
      <w:r w:rsidR="008518C8">
        <w:rPr>
          <w:rFonts w:ascii="Calibri" w:eastAsia="Times New Roman" w:hAnsi="Calibri" w:cs="Times New Roman"/>
          <w:color w:val="000000"/>
        </w:rPr>
        <w:t xml:space="preserve">ww. </w:t>
      </w:r>
      <w:r w:rsidR="00A43451">
        <w:rPr>
          <w:rFonts w:ascii="Calibri" w:eastAsia="Times New Roman" w:hAnsi="Calibri" w:cs="Times New Roman"/>
          <w:color w:val="000000"/>
        </w:rPr>
        <w:t>zasob</w:t>
      </w:r>
      <w:r w:rsidR="003A4038" w:rsidRPr="00643A56">
        <w:rPr>
          <w:rFonts w:ascii="Calibri" w:eastAsia="Times New Roman" w:hAnsi="Calibri" w:cs="Times New Roman"/>
          <w:color w:val="000000"/>
        </w:rPr>
        <w:t>u</w:t>
      </w:r>
      <w:r w:rsidR="005E56C7">
        <w:rPr>
          <w:rFonts w:ascii="Calibri" w:eastAsia="Times New Roman" w:hAnsi="Calibri" w:cs="Times New Roman"/>
          <w:color w:val="000000"/>
        </w:rPr>
        <w:t>/</w:t>
      </w:r>
      <w:r w:rsidR="00A43451">
        <w:rPr>
          <w:rFonts w:ascii="Calibri" w:eastAsia="Times New Roman" w:hAnsi="Calibri" w:cs="Times New Roman"/>
          <w:color w:val="000000"/>
        </w:rPr>
        <w:t>zasob</w:t>
      </w:r>
      <w:r w:rsidR="005E56C7">
        <w:rPr>
          <w:rFonts w:ascii="Calibri" w:eastAsia="Times New Roman" w:hAnsi="Calibri" w:cs="Times New Roman"/>
          <w:color w:val="000000"/>
        </w:rPr>
        <w:t>ów</w:t>
      </w:r>
      <w:r w:rsidR="00EB64D6">
        <w:rPr>
          <w:rStyle w:val="Odwoanieprzypisudolnego"/>
          <w:rFonts w:ascii="Calibri" w:eastAsia="Times New Roman" w:hAnsi="Calibri" w:cs="Times New Roman"/>
          <w:color w:val="000000"/>
        </w:rPr>
        <w:footnoteReference w:id="3"/>
      </w:r>
      <w:r w:rsidR="008518C8">
        <w:rPr>
          <w:rFonts w:ascii="Calibri" w:eastAsia="Times New Roman" w:hAnsi="Calibri" w:cs="Times New Roman"/>
          <w:color w:val="000000"/>
        </w:rPr>
        <w:t xml:space="preserve"> </w:t>
      </w:r>
      <w:r w:rsidR="003A4038" w:rsidRPr="00643A56">
        <w:rPr>
          <w:rFonts w:ascii="Calibri" w:eastAsia="Times New Roman" w:hAnsi="Calibri" w:cs="Times New Roman"/>
          <w:color w:val="000000"/>
        </w:rPr>
        <w:t xml:space="preserve">nie przysługują innemu </w:t>
      </w:r>
      <w:r w:rsidR="003A4038" w:rsidRPr="008518C8">
        <w:rPr>
          <w:rFonts w:ascii="Calibri" w:eastAsia="Times New Roman" w:hAnsi="Calibri" w:cs="Times New Roman"/>
        </w:rPr>
        <w:t>podmiotowi</w:t>
      </w:r>
      <w:r w:rsidR="00657FA7" w:rsidRPr="008518C8">
        <w:rPr>
          <w:rFonts w:ascii="Calibri" w:eastAsia="Times New Roman" w:hAnsi="Calibri" w:cs="Times New Roman"/>
        </w:rPr>
        <w:t xml:space="preserve"> niż Uniwersytet Przyrodniczy we Wrocławiu</w:t>
      </w:r>
      <w:r w:rsidR="003A4038" w:rsidRPr="008518C8">
        <w:rPr>
          <w:rFonts w:ascii="Calibri" w:eastAsia="Times New Roman" w:hAnsi="Calibri" w:cs="Times New Roman"/>
        </w:rPr>
        <w:t xml:space="preserve">, nie </w:t>
      </w:r>
      <w:r w:rsidR="003A4038" w:rsidRPr="00643A56">
        <w:rPr>
          <w:rFonts w:ascii="Calibri" w:eastAsia="Times New Roman" w:hAnsi="Calibri" w:cs="Times New Roman"/>
          <w:color w:val="000000"/>
        </w:rPr>
        <w:t xml:space="preserve">zostały wcześniej przeniesione na inny podmiot, w </w:t>
      </w:r>
      <w:r w:rsidR="003A4038" w:rsidRPr="008518C8">
        <w:rPr>
          <w:rFonts w:ascii="Calibri" w:eastAsia="Times New Roman" w:hAnsi="Calibri" w:cs="Times New Roman"/>
        </w:rPr>
        <w:t xml:space="preserve">szczególności </w:t>
      </w:r>
      <w:r w:rsidR="008518C8" w:rsidRPr="008518C8">
        <w:rPr>
          <w:rFonts w:ascii="Calibri" w:eastAsia="Times New Roman" w:hAnsi="Calibri" w:cs="Times New Roman"/>
        </w:rPr>
        <w:t>zasób</w:t>
      </w:r>
      <w:r w:rsidR="001055DE" w:rsidRPr="008518C8">
        <w:rPr>
          <w:rFonts w:ascii="Calibri" w:eastAsia="Times New Roman" w:hAnsi="Calibri" w:cs="Times New Roman"/>
        </w:rPr>
        <w:t>/</w:t>
      </w:r>
      <w:r w:rsidR="008518C8" w:rsidRPr="008518C8">
        <w:rPr>
          <w:rFonts w:ascii="Calibri" w:eastAsia="Times New Roman" w:hAnsi="Calibri" w:cs="Times New Roman"/>
        </w:rPr>
        <w:t>zasoby</w:t>
      </w:r>
      <w:r w:rsidR="00FC3C49">
        <w:rPr>
          <w:rStyle w:val="Odwoanieprzypisudolnego"/>
          <w:rFonts w:ascii="Calibri" w:eastAsia="Times New Roman" w:hAnsi="Calibri" w:cs="Times New Roman"/>
          <w:color w:val="000000"/>
        </w:rPr>
        <w:footnoteReference w:id="4"/>
      </w:r>
      <w:r w:rsidR="003A4038" w:rsidRPr="008518C8">
        <w:rPr>
          <w:rFonts w:ascii="Calibri" w:eastAsia="Times New Roman" w:hAnsi="Calibri" w:cs="Times New Roman"/>
        </w:rPr>
        <w:t xml:space="preserve"> nie był</w:t>
      </w:r>
      <w:r w:rsidR="001055DE">
        <w:rPr>
          <w:rFonts w:ascii="Calibri" w:eastAsia="Times New Roman" w:hAnsi="Calibri" w:cs="Times New Roman"/>
          <w:color w:val="000000"/>
        </w:rPr>
        <w:t>/y</w:t>
      </w:r>
      <w:r w:rsidR="003A4038" w:rsidRPr="00643A56">
        <w:rPr>
          <w:rFonts w:ascii="Calibri" w:eastAsia="Times New Roman" w:hAnsi="Calibri" w:cs="Times New Roman"/>
          <w:color w:val="000000"/>
        </w:rPr>
        <w:t xml:space="preserve"> publikowany</w:t>
      </w:r>
      <w:r w:rsidR="001055DE">
        <w:rPr>
          <w:rFonts w:ascii="Calibri" w:eastAsia="Times New Roman" w:hAnsi="Calibri" w:cs="Times New Roman"/>
          <w:color w:val="000000"/>
        </w:rPr>
        <w:t>/e</w:t>
      </w:r>
      <w:r w:rsidR="003A4038" w:rsidRPr="00643A56">
        <w:rPr>
          <w:rFonts w:ascii="Calibri" w:eastAsia="Times New Roman" w:hAnsi="Calibri" w:cs="Times New Roman"/>
          <w:color w:val="000000"/>
        </w:rPr>
        <w:t xml:space="preserve"> ani wysłany</w:t>
      </w:r>
      <w:r w:rsidR="001055DE">
        <w:rPr>
          <w:rFonts w:ascii="Calibri" w:eastAsia="Times New Roman" w:hAnsi="Calibri" w:cs="Times New Roman"/>
          <w:color w:val="000000"/>
        </w:rPr>
        <w:t>/e</w:t>
      </w:r>
      <w:r w:rsidR="003A4038" w:rsidRPr="00643A56">
        <w:rPr>
          <w:rFonts w:ascii="Calibri" w:eastAsia="Times New Roman" w:hAnsi="Calibri" w:cs="Times New Roman"/>
          <w:color w:val="000000"/>
        </w:rPr>
        <w:t xml:space="preserve"> do publikacji w innym czasopiśmie, portalu internetowym lub innych mediach, w sposób, który uniemoż</w:t>
      </w:r>
      <w:r>
        <w:rPr>
          <w:rFonts w:ascii="Calibri" w:eastAsia="Times New Roman" w:hAnsi="Calibri" w:cs="Times New Roman"/>
          <w:color w:val="000000"/>
        </w:rPr>
        <w:t>liwiałby jego</w:t>
      </w:r>
      <w:r w:rsidR="001055DE">
        <w:rPr>
          <w:rFonts w:ascii="Calibri" w:eastAsia="Times New Roman" w:hAnsi="Calibri" w:cs="Times New Roman"/>
          <w:color w:val="000000"/>
        </w:rPr>
        <w:t>/ich</w:t>
      </w:r>
      <w:r>
        <w:rPr>
          <w:rFonts w:ascii="Calibri" w:eastAsia="Times New Roman" w:hAnsi="Calibri" w:cs="Times New Roman"/>
          <w:color w:val="000000"/>
        </w:rPr>
        <w:t xml:space="preserve"> dalszą publikację</w:t>
      </w:r>
      <w:r w:rsidR="00FC3C49">
        <w:rPr>
          <w:rFonts w:ascii="Calibri" w:eastAsia="Times New Roman" w:hAnsi="Calibri" w:cs="Times New Roman"/>
          <w:color w:val="000000"/>
        </w:rPr>
        <w:t>, ww. zasób/zasoby</w:t>
      </w:r>
      <w:r w:rsidR="00FC3C49">
        <w:rPr>
          <w:rStyle w:val="Odwoanieprzypisudolnego"/>
          <w:rFonts w:ascii="Calibri" w:eastAsia="Times New Roman" w:hAnsi="Calibri" w:cs="Times New Roman"/>
          <w:color w:val="000000"/>
        </w:rPr>
        <w:footnoteReference w:id="5"/>
      </w:r>
      <w:r w:rsidR="00FC3C49">
        <w:rPr>
          <w:rFonts w:ascii="Calibri" w:eastAsia="Times New Roman" w:hAnsi="Calibri" w:cs="Times New Roman"/>
          <w:color w:val="000000"/>
        </w:rPr>
        <w:t xml:space="preserve"> udostępniam na licencji..</w:t>
      </w:r>
      <w:r w:rsidR="00FC3C49" w:rsidRPr="00FC3C49">
        <w:rPr>
          <w:rFonts w:ascii="Calibri" w:eastAsia="Times New Roman" w:hAnsi="Calibri" w:cs="Times New Roman"/>
        </w:rPr>
        <w:t>…..……………………………………………….</w:t>
      </w:r>
      <w:r w:rsidR="00FC3C49" w:rsidRPr="00FC3C49">
        <w:rPr>
          <w:rStyle w:val="Odwoanieprzypisudolnego"/>
          <w:rFonts w:ascii="Calibri" w:eastAsia="Times New Roman" w:hAnsi="Calibri" w:cs="Times New Roman"/>
        </w:rPr>
        <w:footnoteReference w:id="6"/>
      </w:r>
      <w:r w:rsidR="0032757D">
        <w:rPr>
          <w:rFonts w:ascii="Calibri" w:eastAsia="Times New Roman" w:hAnsi="Calibri" w:cs="Times New Roman"/>
        </w:rPr>
        <w:t xml:space="preserve"> ;</w:t>
      </w:r>
    </w:p>
    <w:p w14:paraId="1B8C7CAC" w14:textId="77777777" w:rsidR="00897694" w:rsidRDefault="00643A56" w:rsidP="00897694">
      <w:pPr>
        <w:spacing w:after="0" w:line="360" w:lineRule="auto"/>
        <w:ind w:left="396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color w:val="000000"/>
        </w:rPr>
        <w:lastRenderedPageBreak/>
        <w:sym w:font="Symbol" w:char="F07F"/>
      </w:r>
      <w:r w:rsidR="005955B8">
        <w:rPr>
          <w:rFonts w:ascii="Calibri" w:eastAsia="Times New Roman" w:hAnsi="Calibri" w:cs="Times New Roman"/>
          <w:color w:val="000000"/>
        </w:rPr>
        <w:t xml:space="preserve"> </w:t>
      </w:r>
      <w:r w:rsidR="00E02A25" w:rsidRPr="00FC3C49">
        <w:rPr>
          <w:rFonts w:ascii="Calibri" w:eastAsia="Times New Roman" w:hAnsi="Calibri" w:cs="Times New Roman"/>
        </w:rPr>
        <w:t>jako właściciel/współwłaściciel</w:t>
      </w:r>
      <w:r w:rsidR="00E02A25" w:rsidRPr="00FC3C49">
        <w:rPr>
          <w:rStyle w:val="Odwoanieprzypisudolnego"/>
          <w:rFonts w:ascii="Calibri" w:eastAsia="Times New Roman" w:hAnsi="Calibri" w:cs="Times New Roman"/>
        </w:rPr>
        <w:footnoteReference w:id="7"/>
      </w:r>
      <w:r w:rsidR="00E02A25" w:rsidRPr="00FC3C49">
        <w:rPr>
          <w:rFonts w:ascii="Calibri" w:eastAsia="Times New Roman" w:hAnsi="Calibri" w:cs="Times New Roman"/>
        </w:rPr>
        <w:t xml:space="preserve"> autorskich praw majątkowych do</w:t>
      </w:r>
      <w:r w:rsidR="00FC3C49" w:rsidRPr="00FC3C49">
        <w:rPr>
          <w:rFonts w:ascii="Calibri" w:eastAsia="Times New Roman" w:hAnsi="Calibri" w:cs="Times New Roman"/>
        </w:rPr>
        <w:t xml:space="preserve"> ww.</w:t>
      </w:r>
      <w:r w:rsidR="00E02A25" w:rsidRPr="00FC3C49">
        <w:rPr>
          <w:rFonts w:ascii="Calibri" w:eastAsia="Times New Roman" w:hAnsi="Calibri" w:cs="Times New Roman"/>
        </w:rPr>
        <w:t xml:space="preserve"> </w:t>
      </w:r>
      <w:r w:rsidR="00FC3C49" w:rsidRPr="00FC3C49">
        <w:rPr>
          <w:rFonts w:ascii="Calibri" w:eastAsia="Times New Roman" w:hAnsi="Calibri" w:cs="Times New Roman"/>
        </w:rPr>
        <w:t>zasob</w:t>
      </w:r>
      <w:r w:rsidR="00E02A25" w:rsidRPr="00FC3C49">
        <w:rPr>
          <w:rFonts w:ascii="Calibri" w:eastAsia="Times New Roman" w:hAnsi="Calibri" w:cs="Times New Roman"/>
        </w:rPr>
        <w:t>u</w:t>
      </w:r>
      <w:r w:rsidR="00EB64D6" w:rsidRPr="00FC3C49">
        <w:rPr>
          <w:rFonts w:ascii="Calibri" w:eastAsia="Times New Roman" w:hAnsi="Calibri" w:cs="Times New Roman"/>
        </w:rPr>
        <w:t>/</w:t>
      </w:r>
      <w:r w:rsidR="00FC3C49" w:rsidRPr="00FC3C49">
        <w:rPr>
          <w:rFonts w:ascii="Calibri" w:eastAsia="Times New Roman" w:hAnsi="Calibri" w:cs="Times New Roman"/>
        </w:rPr>
        <w:t>zasob</w:t>
      </w:r>
      <w:r w:rsidR="00EB64D6" w:rsidRPr="00FC3C49">
        <w:rPr>
          <w:rFonts w:ascii="Calibri" w:eastAsia="Times New Roman" w:hAnsi="Calibri" w:cs="Times New Roman"/>
        </w:rPr>
        <w:t>ów</w:t>
      </w:r>
      <w:r w:rsidR="00EB64D6" w:rsidRPr="00FC3C49">
        <w:rPr>
          <w:rStyle w:val="Odwoanieprzypisudolnego"/>
          <w:rFonts w:ascii="Calibri" w:eastAsia="Times New Roman" w:hAnsi="Calibri" w:cs="Times New Roman"/>
        </w:rPr>
        <w:footnoteReference w:id="8"/>
      </w:r>
      <w:r w:rsidR="00E02A25" w:rsidRPr="00FC3C49">
        <w:rPr>
          <w:rFonts w:ascii="Calibri" w:eastAsia="Times New Roman" w:hAnsi="Calibri" w:cs="Times New Roman"/>
        </w:rPr>
        <w:t xml:space="preserve"> udzielam licencji UPWr</w:t>
      </w:r>
      <w:r w:rsidR="002E76C8" w:rsidRPr="00FC3C49">
        <w:rPr>
          <w:rFonts w:ascii="Calibri" w:eastAsia="Times New Roman" w:hAnsi="Calibri" w:cs="Times New Roman"/>
        </w:rPr>
        <w:t xml:space="preserve"> (z prawem dalszego licencjonowania)</w:t>
      </w:r>
      <w:r w:rsidR="00786D47" w:rsidRPr="00FC3C49">
        <w:rPr>
          <w:rFonts w:ascii="Calibri" w:eastAsia="Times New Roman" w:hAnsi="Calibri" w:cs="Times New Roman"/>
        </w:rPr>
        <w:t xml:space="preserve"> na zasadach określonych </w:t>
      </w:r>
      <w:r w:rsidR="00913773">
        <w:rPr>
          <w:rFonts w:ascii="Calibri" w:eastAsia="Times New Roman" w:hAnsi="Calibri" w:cs="Times New Roman"/>
        </w:rPr>
        <w:t xml:space="preserve">                                                           </w:t>
      </w:r>
      <w:r w:rsidR="00786D47" w:rsidRPr="00FC3C49">
        <w:rPr>
          <w:rFonts w:ascii="Calibri" w:eastAsia="Times New Roman" w:hAnsi="Calibri" w:cs="Times New Roman"/>
        </w:rPr>
        <w:t xml:space="preserve">w </w:t>
      </w:r>
      <w:r w:rsidR="00107667" w:rsidRPr="00FC3C49">
        <w:rPr>
          <w:rFonts w:ascii="Calibri" w:eastAsia="Times New Roman" w:hAnsi="Calibri" w:cs="Times New Roman"/>
        </w:rPr>
        <w:t>licencji………</w:t>
      </w:r>
      <w:r w:rsidR="005D2E49" w:rsidRPr="00FC3C49">
        <w:rPr>
          <w:rFonts w:ascii="Calibri" w:eastAsia="Times New Roman" w:hAnsi="Calibri" w:cs="Times New Roman"/>
        </w:rPr>
        <w:t>……..</w:t>
      </w:r>
      <w:r w:rsidR="00107667" w:rsidRPr="00FC3C49">
        <w:rPr>
          <w:rFonts w:ascii="Calibri" w:eastAsia="Times New Roman" w:hAnsi="Calibri" w:cs="Times New Roman"/>
        </w:rPr>
        <w:t>…</w:t>
      </w:r>
      <w:r w:rsidR="00FC3C49" w:rsidRPr="00FC3C49">
        <w:rPr>
          <w:rFonts w:ascii="Calibri" w:eastAsia="Times New Roman" w:hAnsi="Calibri" w:cs="Times New Roman"/>
        </w:rPr>
        <w:t>……………………………………………</w:t>
      </w:r>
      <w:r w:rsidR="00107667" w:rsidRPr="00FC3C49">
        <w:rPr>
          <w:rStyle w:val="Odwoanieprzypisudolnego"/>
          <w:rFonts w:ascii="Calibri" w:eastAsia="Times New Roman" w:hAnsi="Calibri" w:cs="Times New Roman"/>
        </w:rPr>
        <w:footnoteReference w:id="9"/>
      </w:r>
    </w:p>
    <w:p w14:paraId="7797A5BA" w14:textId="77777777" w:rsidR="00897694" w:rsidRDefault="00897694" w:rsidP="00897694">
      <w:pPr>
        <w:spacing w:after="0" w:line="360" w:lineRule="auto"/>
        <w:ind w:left="396"/>
        <w:jc w:val="both"/>
        <w:rPr>
          <w:rFonts w:ascii="Calibri" w:eastAsia="Times New Roman" w:hAnsi="Calibri" w:cs="Times New Roman"/>
        </w:rPr>
      </w:pPr>
    </w:p>
    <w:p w14:paraId="0FBDC935" w14:textId="77777777" w:rsidR="00F830AF" w:rsidRDefault="00B64284" w:rsidP="00897694">
      <w:pPr>
        <w:spacing w:after="0" w:line="360" w:lineRule="auto"/>
        <w:ind w:left="396"/>
        <w:jc w:val="both"/>
        <w:rPr>
          <w:rFonts w:eastAsia="Times New Roman" w:cs="Times"/>
        </w:rPr>
      </w:pPr>
      <w:r w:rsidRPr="00F830AF">
        <w:rPr>
          <w:rFonts w:eastAsia="Times New Roman" w:cs="Times"/>
        </w:rPr>
        <w:t>Ponadto, wyrażam zgodę, iż w</w:t>
      </w:r>
      <w:r w:rsidR="0018146A" w:rsidRPr="00F830AF">
        <w:rPr>
          <w:rFonts w:eastAsia="Times New Roman" w:cs="Times"/>
        </w:rPr>
        <w:t xml:space="preserve"> przypadku wystąpienia przeciwko </w:t>
      </w:r>
      <w:r w:rsidRPr="00F830AF">
        <w:rPr>
          <w:rFonts w:eastAsia="Times New Roman" w:cs="Times"/>
        </w:rPr>
        <w:t>Uniwersytetowi Przyrodniczemu we</w:t>
      </w:r>
      <w:r w:rsidR="00F02765">
        <w:rPr>
          <w:rFonts w:eastAsia="Times New Roman" w:cs="Times"/>
        </w:rPr>
        <w:t> </w:t>
      </w:r>
      <w:r w:rsidRPr="00F830AF">
        <w:rPr>
          <w:rFonts w:eastAsia="Times New Roman" w:cs="Times"/>
        </w:rPr>
        <w:t>Wrocławiu</w:t>
      </w:r>
      <w:r w:rsidR="0018146A" w:rsidRPr="00F830AF">
        <w:rPr>
          <w:rFonts w:eastAsia="Times New Roman" w:cs="Times"/>
        </w:rPr>
        <w:t xml:space="preserve"> przez osobę trzecią z roszczeniami wynikającymi z naruszenia jej praw wynikających z</w:t>
      </w:r>
      <w:r w:rsidR="00F830AF">
        <w:rPr>
          <w:rFonts w:eastAsia="Times New Roman" w:cs="Times"/>
        </w:rPr>
        <w:t> </w:t>
      </w:r>
      <w:r w:rsidR="0018146A" w:rsidRPr="00F830AF">
        <w:rPr>
          <w:rFonts w:eastAsia="Times New Roman" w:cs="Times"/>
        </w:rPr>
        <w:t>niniejsze</w:t>
      </w:r>
      <w:r w:rsidRPr="00F830AF">
        <w:rPr>
          <w:rFonts w:eastAsia="Times New Roman" w:cs="Times"/>
        </w:rPr>
        <w:t>go oświadczenia</w:t>
      </w:r>
      <w:r w:rsidR="0018146A" w:rsidRPr="00F830AF">
        <w:rPr>
          <w:rFonts w:eastAsia="Times New Roman" w:cs="Times"/>
        </w:rPr>
        <w:t>, zobowiąz</w:t>
      </w:r>
      <w:r w:rsidRPr="00F830AF">
        <w:rPr>
          <w:rFonts w:eastAsia="Times New Roman" w:cs="Times"/>
        </w:rPr>
        <w:t>uję się do</w:t>
      </w:r>
      <w:r w:rsidR="0018146A" w:rsidRPr="00F830AF">
        <w:rPr>
          <w:rFonts w:eastAsia="Times New Roman" w:cs="Times"/>
        </w:rPr>
        <w:t xml:space="preserve"> </w:t>
      </w:r>
      <w:r w:rsidR="00645917" w:rsidRPr="00F830AF">
        <w:rPr>
          <w:rFonts w:eastAsia="Times New Roman" w:cs="Times"/>
        </w:rPr>
        <w:t xml:space="preserve">przystąpienia </w:t>
      </w:r>
      <w:r w:rsidR="00A3084F" w:rsidRPr="00F830AF">
        <w:rPr>
          <w:rFonts w:eastAsia="Times New Roman" w:cs="Times"/>
        </w:rPr>
        <w:t xml:space="preserve">w </w:t>
      </w:r>
      <w:r w:rsidR="0018146A" w:rsidRPr="00F830AF">
        <w:rPr>
          <w:rFonts w:eastAsia="Times New Roman" w:cs="Times"/>
        </w:rPr>
        <w:t xml:space="preserve">procesie </w:t>
      </w:r>
      <w:r w:rsidR="00A3084F" w:rsidRPr="00F830AF">
        <w:rPr>
          <w:rFonts w:eastAsia="Times New Roman" w:cs="Times"/>
        </w:rPr>
        <w:t xml:space="preserve">po stronie </w:t>
      </w:r>
      <w:r w:rsidRPr="00F830AF">
        <w:rPr>
          <w:rFonts w:eastAsia="Times New Roman" w:cs="Times"/>
        </w:rPr>
        <w:t xml:space="preserve">Uniwersytetu Przyrodniczego we Wrocławiu </w:t>
      </w:r>
      <w:r w:rsidR="0018146A" w:rsidRPr="00F830AF">
        <w:rPr>
          <w:rFonts w:eastAsia="Times New Roman" w:cs="Times"/>
        </w:rPr>
        <w:t>i podjęcia wszelkich czynności (działań)</w:t>
      </w:r>
      <w:r w:rsidR="00A3084F" w:rsidRPr="00F830AF">
        <w:rPr>
          <w:rFonts w:eastAsia="Times New Roman" w:cs="Times"/>
        </w:rPr>
        <w:t xml:space="preserve"> mających na celu zwolnienie Uniwersytetu Przyrodniczego we Wrocławiu z</w:t>
      </w:r>
      <w:r w:rsidR="00B37E22" w:rsidRPr="00F830AF">
        <w:rPr>
          <w:rFonts w:eastAsia="Times New Roman" w:cs="Times"/>
        </w:rPr>
        <w:t xml:space="preserve"> odpowiedzialności </w:t>
      </w:r>
      <w:r w:rsidR="00232A57" w:rsidRPr="00F830AF">
        <w:rPr>
          <w:rFonts w:eastAsia="Times New Roman" w:cs="Times"/>
        </w:rPr>
        <w:t>z tytułu naruszenia autorskich praw majątkowych lub innych praw majątkowych</w:t>
      </w:r>
      <w:r w:rsidR="006F4650" w:rsidRPr="00F830AF">
        <w:rPr>
          <w:rFonts w:eastAsia="Times New Roman" w:cs="Times"/>
        </w:rPr>
        <w:t xml:space="preserve"> osób trzecich</w:t>
      </w:r>
      <w:r w:rsidR="002C2422">
        <w:rPr>
          <w:rFonts w:eastAsia="Times New Roman" w:cs="Times"/>
        </w:rPr>
        <w:t>.</w:t>
      </w:r>
    </w:p>
    <w:p w14:paraId="7EDCBACF" w14:textId="77777777" w:rsidR="00897694" w:rsidRPr="00897694" w:rsidRDefault="00897694" w:rsidP="00897694">
      <w:pPr>
        <w:spacing w:after="0" w:line="360" w:lineRule="auto"/>
        <w:ind w:left="396"/>
        <w:jc w:val="both"/>
        <w:rPr>
          <w:rFonts w:ascii="Calibri" w:eastAsia="Times New Roman" w:hAnsi="Calibri" w:cs="Times New Roman"/>
        </w:rPr>
      </w:pPr>
    </w:p>
    <w:p w14:paraId="74F79F1E" w14:textId="77777777" w:rsidR="0059143E" w:rsidRDefault="0059143E" w:rsidP="0059143E">
      <w:pPr>
        <w:spacing w:after="0" w:line="360" w:lineRule="auto"/>
        <w:jc w:val="both"/>
        <w:rPr>
          <w:rFonts w:eastAsia="Times New Roman" w:cs="Times"/>
        </w:rPr>
      </w:pPr>
    </w:p>
    <w:p w14:paraId="5AA02EEB" w14:textId="77777777" w:rsidR="005C0B18" w:rsidRPr="005C0B18" w:rsidRDefault="00F830AF" w:rsidP="0059143E">
      <w:pPr>
        <w:spacing w:after="0" w:line="360" w:lineRule="auto"/>
        <w:ind w:left="4956"/>
        <w:jc w:val="center"/>
        <w:rPr>
          <w:rFonts w:eastAsia="Times New Roman" w:cstheme="minorHAnsi"/>
          <w:iCs/>
        </w:rPr>
      </w:pPr>
      <w:r>
        <w:rPr>
          <w:rFonts w:eastAsia="Times New Roman" w:cstheme="minorHAnsi"/>
          <w:iCs/>
        </w:rPr>
        <w:t>…………………………</w:t>
      </w:r>
      <w:r w:rsidR="005C0B18" w:rsidRPr="005C0B18">
        <w:rPr>
          <w:rFonts w:eastAsia="Times New Roman" w:cstheme="minorHAnsi"/>
          <w:iCs/>
        </w:rPr>
        <w:t>………</w:t>
      </w:r>
      <w:r w:rsidR="0059143E">
        <w:rPr>
          <w:rFonts w:eastAsia="Times New Roman" w:cstheme="minorHAnsi"/>
          <w:iCs/>
        </w:rPr>
        <w:t>………………………………….</w:t>
      </w:r>
    </w:p>
    <w:p w14:paraId="4E34D24D" w14:textId="77777777" w:rsidR="005C0B18" w:rsidRPr="005C0B18" w:rsidRDefault="005C0B18" w:rsidP="005C0B18">
      <w:pPr>
        <w:spacing w:after="0" w:line="360" w:lineRule="auto"/>
        <w:ind w:left="6372" w:firstLine="708"/>
        <w:rPr>
          <w:rFonts w:eastAsia="Times New Roman" w:cstheme="minorHAnsi"/>
          <w:iCs/>
        </w:rPr>
      </w:pPr>
      <w:r w:rsidRPr="005C0B18">
        <w:rPr>
          <w:rFonts w:eastAsia="Times New Roman" w:cstheme="minorHAnsi"/>
          <w:iCs/>
        </w:rPr>
        <w:t>Data i podpis</w:t>
      </w:r>
      <w:r w:rsidR="007B0391">
        <w:rPr>
          <w:rFonts w:eastAsia="Times New Roman" w:cstheme="minorHAnsi"/>
          <w:iCs/>
        </w:rPr>
        <w:t xml:space="preserve"> autora</w:t>
      </w:r>
    </w:p>
    <w:p w14:paraId="5B74A126" w14:textId="77777777" w:rsidR="00210876" w:rsidRDefault="00210876"/>
    <w:p w14:paraId="24570C18" w14:textId="77777777" w:rsidR="00D562CE" w:rsidRDefault="00D562CE"/>
    <w:sectPr w:rsidR="00D562CE" w:rsidSect="0059143E">
      <w:headerReference w:type="default" r:id="rId8"/>
      <w:headerReference w:type="first" r:id="rId9"/>
      <w:footerReference w:type="first" r:id="rId10"/>
      <w:pgSz w:w="11906" w:h="16838"/>
      <w:pgMar w:top="1417" w:right="1417" w:bottom="1417" w:left="1276" w:header="2835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CE2788" w14:textId="77777777" w:rsidR="004C14CC" w:rsidRDefault="004C14CC" w:rsidP="00A11C40">
      <w:pPr>
        <w:spacing w:after="0" w:line="240" w:lineRule="auto"/>
      </w:pPr>
      <w:r>
        <w:separator/>
      </w:r>
    </w:p>
  </w:endnote>
  <w:endnote w:type="continuationSeparator" w:id="0">
    <w:p w14:paraId="5B564A4B" w14:textId="77777777" w:rsidR="004C14CC" w:rsidRDefault="004C14CC" w:rsidP="00A11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 Heavy">
    <w:altName w:val="Calibri"/>
    <w:charset w:val="EE"/>
    <w:family w:val="swiss"/>
    <w:pitch w:val="variable"/>
    <w:sig w:usb0="00000001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D195E0" w14:textId="77777777" w:rsidR="00BA3DF8" w:rsidRPr="00EC4774" w:rsidRDefault="00582CCB" w:rsidP="00582CCB">
    <w:pPr>
      <w:pStyle w:val="Stopka"/>
      <w:rPr>
        <w:rFonts w:ascii="Lato Heavy" w:hAnsi="Lato Heavy"/>
      </w:rPr>
    </w:pPr>
    <w:r>
      <w:rPr>
        <w:rFonts w:ascii="Lato Heavy" w:hAnsi="Lato Heavy"/>
        <w:b/>
        <w:sz w:val="16"/>
        <w:szCs w:val="16"/>
      </w:rPr>
      <w:ptab w:relativeTo="margin" w:alignment="left" w:leader="none"/>
    </w:r>
    <w:r w:rsidR="001D7371">
      <w:rPr>
        <w:rFonts w:ascii="Lato Heavy" w:hAnsi="Lato Heavy"/>
        <w:b/>
        <w:sz w:val="16"/>
        <w:szCs w:val="16"/>
      </w:rPr>
      <w:ptab w:relativeTo="margin" w:alignment="left" w:leader="none"/>
    </w:r>
    <w:r w:rsidR="00E17EE4" w:rsidRPr="00EC4774">
      <w:rPr>
        <w:rFonts w:ascii="Lato Heavy" w:hAnsi="Lato Heavy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77ADAA" w14:textId="77777777" w:rsidR="004C14CC" w:rsidRDefault="004C14CC" w:rsidP="00A11C40">
      <w:pPr>
        <w:spacing w:after="0" w:line="240" w:lineRule="auto"/>
      </w:pPr>
      <w:r>
        <w:separator/>
      </w:r>
    </w:p>
  </w:footnote>
  <w:footnote w:type="continuationSeparator" w:id="0">
    <w:p w14:paraId="7E56B826" w14:textId="77777777" w:rsidR="004C14CC" w:rsidRDefault="004C14CC" w:rsidP="00A11C40">
      <w:pPr>
        <w:spacing w:after="0" w:line="240" w:lineRule="auto"/>
      </w:pPr>
      <w:r>
        <w:continuationSeparator/>
      </w:r>
    </w:p>
  </w:footnote>
  <w:footnote w:id="1">
    <w:p w14:paraId="19F83261" w14:textId="77777777" w:rsidR="00363E49" w:rsidRDefault="00363E49">
      <w:pPr>
        <w:pStyle w:val="Tekstprzypisudolnego"/>
      </w:pPr>
      <w:r>
        <w:rPr>
          <w:rStyle w:val="Odwoanieprzypisudolnego"/>
        </w:rPr>
        <w:footnoteRef/>
      </w:r>
      <w:r>
        <w:t xml:space="preserve"> Proszę zaznaczyć odpowiednie pozycje.</w:t>
      </w:r>
    </w:p>
  </w:footnote>
  <w:footnote w:id="2">
    <w:p w14:paraId="61B17ED7" w14:textId="77777777" w:rsidR="00EB64D6" w:rsidRDefault="00EB64D6">
      <w:pPr>
        <w:pStyle w:val="Tekstprzypisudolnego"/>
      </w:pPr>
      <w:r>
        <w:rPr>
          <w:rStyle w:val="Odwoanieprzypisudolnego"/>
        </w:rPr>
        <w:footnoteRef/>
      </w:r>
      <w:r w:rsidR="00F83CCD">
        <w:t xml:space="preserve"> Nie</w:t>
      </w:r>
      <w:r>
        <w:t>potrzebne skreślić</w:t>
      </w:r>
    </w:p>
  </w:footnote>
  <w:footnote w:id="3">
    <w:p w14:paraId="715BE282" w14:textId="77777777" w:rsidR="00EB64D6" w:rsidRDefault="00EB64D6">
      <w:pPr>
        <w:pStyle w:val="Tekstprzypisudolnego"/>
      </w:pPr>
      <w:r>
        <w:rPr>
          <w:rStyle w:val="Odwoanieprzypisudolnego"/>
        </w:rPr>
        <w:footnoteRef/>
      </w:r>
      <w:r w:rsidR="00F83CCD">
        <w:t xml:space="preserve"> Nie</w:t>
      </w:r>
      <w:r>
        <w:t>potrzebne skreślić</w:t>
      </w:r>
    </w:p>
  </w:footnote>
  <w:footnote w:id="4">
    <w:p w14:paraId="6D0D7E59" w14:textId="77777777" w:rsidR="00FC3C49" w:rsidRDefault="00FC3C49" w:rsidP="00FC3C49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  <w:footnote w:id="5">
    <w:p w14:paraId="39B5168A" w14:textId="77777777" w:rsidR="00FC3C49" w:rsidRDefault="00FC3C49" w:rsidP="00FC3C49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  <w:footnote w:id="6">
    <w:p w14:paraId="732E8FDC" w14:textId="77777777" w:rsidR="00FC3C49" w:rsidRDefault="00FC3C49" w:rsidP="00FC3C49">
      <w:pPr>
        <w:pStyle w:val="Tekstprzypisudolnego"/>
      </w:pPr>
      <w:r>
        <w:rPr>
          <w:rStyle w:val="Odwoanieprzypisudolnego"/>
        </w:rPr>
        <w:footnoteRef/>
      </w:r>
      <w:r>
        <w:t xml:space="preserve"> Proszę wpisać rodzaj licencji zgodnie z </w:t>
      </w:r>
      <w:r w:rsidR="00FE0EA4">
        <w:t>Załącznikami 11, 12 lub 13</w:t>
      </w:r>
    </w:p>
  </w:footnote>
  <w:footnote w:id="7">
    <w:p w14:paraId="5C51E20E" w14:textId="77777777" w:rsidR="00E02A25" w:rsidRDefault="00E02A25">
      <w:pPr>
        <w:pStyle w:val="Tekstprzypisudolnego"/>
      </w:pPr>
      <w:r>
        <w:rPr>
          <w:rStyle w:val="Odwoanieprzypisudolnego"/>
        </w:rPr>
        <w:footnoteRef/>
      </w:r>
      <w:r>
        <w:t xml:space="preserve"> Zaznaczyć właściwe.</w:t>
      </w:r>
    </w:p>
  </w:footnote>
  <w:footnote w:id="8">
    <w:p w14:paraId="4C5A2C18" w14:textId="77777777" w:rsidR="00EB64D6" w:rsidRDefault="00EB64D6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  <w:footnote w:id="9">
    <w:p w14:paraId="3A5A7BF8" w14:textId="77777777" w:rsidR="00107667" w:rsidRDefault="00107667">
      <w:pPr>
        <w:pStyle w:val="Tekstprzypisudolnego"/>
      </w:pPr>
      <w:r>
        <w:rPr>
          <w:rStyle w:val="Odwoanieprzypisudolnego"/>
        </w:rPr>
        <w:footnoteRef/>
      </w:r>
      <w:r>
        <w:t xml:space="preserve"> Proszę wpisać rodzaj licencji zgodnie z Załącznik</w:t>
      </w:r>
      <w:r w:rsidR="00FE0EA4">
        <w:t>ami</w:t>
      </w:r>
      <w:r>
        <w:t xml:space="preserve"> 1</w:t>
      </w:r>
      <w:r w:rsidR="00FE0EA4">
        <w:t>1, 12 lub 13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B61A7B" w14:textId="37DEA22C" w:rsidR="0059143E" w:rsidRDefault="006D29B4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0" allowOverlap="1" wp14:anchorId="39864158" wp14:editId="35EF495F">
          <wp:simplePos x="0" y="0"/>
          <wp:positionH relativeFrom="margin">
            <wp:posOffset>-810260</wp:posOffset>
          </wp:positionH>
          <wp:positionV relativeFrom="margin">
            <wp:posOffset>-1974850</wp:posOffset>
          </wp:positionV>
          <wp:extent cx="7562215" cy="1069213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C7DEF3" w14:textId="77777777" w:rsidR="0059143E" w:rsidRDefault="006D29B4">
    <w:pPr>
      <w:pStyle w:val="Nagwek"/>
    </w:pPr>
    <w:r>
      <w:rPr>
        <w:noProof/>
      </w:rPr>
      <w:pict w14:anchorId="6E85B1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0129687" o:spid="_x0000_s2049" type="#_x0000_t75" style="position:absolute;margin-left:-63.8pt;margin-top:-155.5pt;width:595.45pt;height:841.9pt;z-index:-251658240;mso-position-horizontal-relative:margin;mso-position-vertical-relative:margin" o:allowincell="f">
          <v:imagedata r:id="rId1" o:title="upwr kolor bezlinii_Obszar roboczy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842964"/>
    <w:multiLevelType w:val="hybridMultilevel"/>
    <w:tmpl w:val="1EC24D0A"/>
    <w:lvl w:ilvl="0" w:tplc="C2327140">
      <w:start w:val="7"/>
      <w:numFmt w:val="decimal"/>
      <w:lvlText w:val="%1."/>
      <w:lvlJc w:val="left"/>
      <w:pPr>
        <w:ind w:left="1222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A08AE"/>
    <w:multiLevelType w:val="hybridMultilevel"/>
    <w:tmpl w:val="F246F778"/>
    <w:lvl w:ilvl="0" w:tplc="906E48BE">
      <w:start w:val="6"/>
      <w:numFmt w:val="decimal"/>
      <w:lvlText w:val="%1."/>
      <w:lvlJc w:val="left"/>
      <w:pPr>
        <w:ind w:left="1222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A33A14"/>
    <w:multiLevelType w:val="hybridMultilevel"/>
    <w:tmpl w:val="855C9D84"/>
    <w:lvl w:ilvl="0" w:tplc="0415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 w15:restartNumberingAfterBreak="0">
    <w:nsid w:val="7FEF56AD"/>
    <w:multiLevelType w:val="hybridMultilevel"/>
    <w:tmpl w:val="069AAE2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3A5"/>
    <w:rsid w:val="000058DE"/>
    <w:rsid w:val="0000792D"/>
    <w:rsid w:val="000207BA"/>
    <w:rsid w:val="00027D33"/>
    <w:rsid w:val="000741A1"/>
    <w:rsid w:val="000A3286"/>
    <w:rsid w:val="000A5F08"/>
    <w:rsid w:val="000B17C1"/>
    <w:rsid w:val="000B3BD9"/>
    <w:rsid w:val="000B53C9"/>
    <w:rsid w:val="000E2CB1"/>
    <w:rsid w:val="001055DE"/>
    <w:rsid w:val="00107667"/>
    <w:rsid w:val="001277F6"/>
    <w:rsid w:val="00156A23"/>
    <w:rsid w:val="0018146A"/>
    <w:rsid w:val="001A5FB4"/>
    <w:rsid w:val="001A7182"/>
    <w:rsid w:val="001C7B31"/>
    <w:rsid w:val="001D7371"/>
    <w:rsid w:val="00200C8B"/>
    <w:rsid w:val="00202E2C"/>
    <w:rsid w:val="00210876"/>
    <w:rsid w:val="00232A57"/>
    <w:rsid w:val="00247CCA"/>
    <w:rsid w:val="00290651"/>
    <w:rsid w:val="00297A5E"/>
    <w:rsid w:val="002B1155"/>
    <w:rsid w:val="002B221E"/>
    <w:rsid w:val="002B70E4"/>
    <w:rsid w:val="002C0B11"/>
    <w:rsid w:val="002C2422"/>
    <w:rsid w:val="002E73A5"/>
    <w:rsid w:val="002E76C8"/>
    <w:rsid w:val="00311C34"/>
    <w:rsid w:val="00325176"/>
    <w:rsid w:val="0032757D"/>
    <w:rsid w:val="00353B4D"/>
    <w:rsid w:val="00363E49"/>
    <w:rsid w:val="003A4038"/>
    <w:rsid w:val="003B08A1"/>
    <w:rsid w:val="003B7C30"/>
    <w:rsid w:val="003C2A78"/>
    <w:rsid w:val="003C5FE4"/>
    <w:rsid w:val="003E32D2"/>
    <w:rsid w:val="0040307D"/>
    <w:rsid w:val="004A7BFF"/>
    <w:rsid w:val="004A7EBD"/>
    <w:rsid w:val="004C14CC"/>
    <w:rsid w:val="004D51C7"/>
    <w:rsid w:val="004D52AC"/>
    <w:rsid w:val="00526160"/>
    <w:rsid w:val="00526933"/>
    <w:rsid w:val="00536F93"/>
    <w:rsid w:val="00542D7A"/>
    <w:rsid w:val="00582CCB"/>
    <w:rsid w:val="0058796D"/>
    <w:rsid w:val="0059143E"/>
    <w:rsid w:val="005955B8"/>
    <w:rsid w:val="005A1BA0"/>
    <w:rsid w:val="005B07E9"/>
    <w:rsid w:val="005C0B18"/>
    <w:rsid w:val="005D2E49"/>
    <w:rsid w:val="005D2F23"/>
    <w:rsid w:val="005E47F4"/>
    <w:rsid w:val="005E56C7"/>
    <w:rsid w:val="0060327E"/>
    <w:rsid w:val="006234A1"/>
    <w:rsid w:val="00643A56"/>
    <w:rsid w:val="00645917"/>
    <w:rsid w:val="00657FA7"/>
    <w:rsid w:val="0066512F"/>
    <w:rsid w:val="00691262"/>
    <w:rsid w:val="006A16CB"/>
    <w:rsid w:val="006D0FCA"/>
    <w:rsid w:val="006D29B4"/>
    <w:rsid w:val="006F4650"/>
    <w:rsid w:val="00716640"/>
    <w:rsid w:val="00783C51"/>
    <w:rsid w:val="00786D47"/>
    <w:rsid w:val="0079289A"/>
    <w:rsid w:val="007B0391"/>
    <w:rsid w:val="007B2DEE"/>
    <w:rsid w:val="007C002B"/>
    <w:rsid w:val="007D0E71"/>
    <w:rsid w:val="008450CB"/>
    <w:rsid w:val="008518C8"/>
    <w:rsid w:val="00897694"/>
    <w:rsid w:val="008C103C"/>
    <w:rsid w:val="008D4EE7"/>
    <w:rsid w:val="00913773"/>
    <w:rsid w:val="0094013F"/>
    <w:rsid w:val="00955785"/>
    <w:rsid w:val="0096584D"/>
    <w:rsid w:val="00993C61"/>
    <w:rsid w:val="009B294B"/>
    <w:rsid w:val="009B4192"/>
    <w:rsid w:val="009C293B"/>
    <w:rsid w:val="009C7FF9"/>
    <w:rsid w:val="009F6974"/>
    <w:rsid w:val="00A11C40"/>
    <w:rsid w:val="00A20D81"/>
    <w:rsid w:val="00A3084F"/>
    <w:rsid w:val="00A43451"/>
    <w:rsid w:val="00A80B31"/>
    <w:rsid w:val="00AA21D2"/>
    <w:rsid w:val="00AB2A57"/>
    <w:rsid w:val="00AC4F42"/>
    <w:rsid w:val="00AE56C4"/>
    <w:rsid w:val="00B2313F"/>
    <w:rsid w:val="00B37E22"/>
    <w:rsid w:val="00B64284"/>
    <w:rsid w:val="00B80D91"/>
    <w:rsid w:val="00B9342E"/>
    <w:rsid w:val="00BA251B"/>
    <w:rsid w:val="00BB4C8D"/>
    <w:rsid w:val="00BE1360"/>
    <w:rsid w:val="00BF2477"/>
    <w:rsid w:val="00C12D82"/>
    <w:rsid w:val="00C30BD3"/>
    <w:rsid w:val="00C5047F"/>
    <w:rsid w:val="00C6109D"/>
    <w:rsid w:val="00C97A0E"/>
    <w:rsid w:val="00CB0F6D"/>
    <w:rsid w:val="00CC1097"/>
    <w:rsid w:val="00CE296E"/>
    <w:rsid w:val="00D23B32"/>
    <w:rsid w:val="00D320C3"/>
    <w:rsid w:val="00D340D6"/>
    <w:rsid w:val="00D562CE"/>
    <w:rsid w:val="00E014E9"/>
    <w:rsid w:val="00E02A25"/>
    <w:rsid w:val="00E05BF2"/>
    <w:rsid w:val="00E1591E"/>
    <w:rsid w:val="00E17EE4"/>
    <w:rsid w:val="00E57F19"/>
    <w:rsid w:val="00E7583B"/>
    <w:rsid w:val="00E815BD"/>
    <w:rsid w:val="00E86FF9"/>
    <w:rsid w:val="00EA5FB1"/>
    <w:rsid w:val="00EB5390"/>
    <w:rsid w:val="00EB64D6"/>
    <w:rsid w:val="00EC4774"/>
    <w:rsid w:val="00EE0D60"/>
    <w:rsid w:val="00F02765"/>
    <w:rsid w:val="00F05A79"/>
    <w:rsid w:val="00F337BD"/>
    <w:rsid w:val="00F425DC"/>
    <w:rsid w:val="00F52693"/>
    <w:rsid w:val="00F70024"/>
    <w:rsid w:val="00F830AF"/>
    <w:rsid w:val="00F83CCD"/>
    <w:rsid w:val="00F86889"/>
    <w:rsid w:val="00F87457"/>
    <w:rsid w:val="00F94F38"/>
    <w:rsid w:val="00FC1807"/>
    <w:rsid w:val="00FC3C49"/>
    <w:rsid w:val="00FE0E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28A30B0"/>
  <w15:docId w15:val="{DAA3A69D-109D-4010-956F-D70463D24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1C40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11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1C40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11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1C40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2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2693"/>
    <w:rPr>
      <w:rFonts w:ascii="Tahoma" w:eastAsiaTheme="minorEastAsi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5C0B18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63E4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63E49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63E4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12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ADMINI~1\USTAWI~1\Temp\papier_kolor-edytowalny_AZ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3093B-A063-4269-AA92-FBE06E71B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papier_kolor-edytowalny_AZON</Template>
  <TotalTime>0</TotalTime>
  <Pages>2</Pages>
  <Words>268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 autora/współautora</dc:title>
  <dc:creator>jm</dc:creator>
  <cp:lastModifiedBy>Julia Piecur</cp:lastModifiedBy>
  <cp:revision>2</cp:revision>
  <dcterms:created xsi:type="dcterms:W3CDTF">2021-03-19T11:41:00Z</dcterms:created>
  <dcterms:modified xsi:type="dcterms:W3CDTF">2021-03-19T11:41:00Z</dcterms:modified>
</cp:coreProperties>
</file>